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</w:t>
      </w:r>
      <w:r w:rsidR="00ED5313">
        <w:rPr>
          <w:color w:val="000000" w:themeColor="text1"/>
          <w:u w:val="single"/>
        </w:rPr>
        <w:t xml:space="preserve">линейного </w:t>
      </w:r>
      <w:r w:rsidRPr="00B4021D">
        <w:rPr>
          <w:color w:val="000000" w:themeColor="text1"/>
          <w:u w:val="single"/>
        </w:rPr>
        <w:t xml:space="preserve">объекта </w:t>
      </w:r>
      <w:r w:rsidR="00ED5313">
        <w:rPr>
          <w:color w:val="000000" w:themeColor="text1"/>
          <w:u w:val="single"/>
        </w:rPr>
        <w:t>(Сервитут 6)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proofErr w:type="gramStart"/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D5313">
            <w:pPr>
              <w:pStyle w:val="ConsPlusNormal"/>
            </w:pPr>
            <w:proofErr w:type="gramStart"/>
            <w:r>
              <w:t>Ростовская область, г. Ростов-на-Дону, Железнодорожный район в границах</w:t>
            </w:r>
            <w:r>
              <w:br/>
              <w:t>ул. Профсоюзная, пер. Силикатный,</w:t>
            </w:r>
            <w:r>
              <w:br/>
              <w:t>ул. Республиканская, пер. Олимпийский</w:t>
            </w:r>
            <w:proofErr w:type="gramEnd"/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ED5313" w:rsidP="00B1297A">
            <w:pPr>
              <w:pStyle w:val="ConsPlusNormal"/>
            </w:pPr>
            <w:r>
              <w:t>2250</w:t>
            </w:r>
            <w:r w:rsidR="00A6448F">
              <w:t xml:space="preserve"> кв</w:t>
            </w:r>
            <w:proofErr w:type="gramStart"/>
            <w:r w:rsidR="00A6448F">
              <w:t>.м</w:t>
            </w:r>
            <w:proofErr w:type="gramEnd"/>
            <w:r w:rsidR="00A6448F">
              <w:t xml:space="preserve"> +/- </w:t>
            </w:r>
            <w:r w:rsidR="00B1297A">
              <w:t>1</w:t>
            </w:r>
            <w:r>
              <w:t>7</w:t>
            </w:r>
            <w:r w:rsidR="00A6448F">
              <w:t xml:space="preserve">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ED5313" w:rsidP="006A50BB">
            <w:pPr>
              <w:pStyle w:val="ConsPlusNormal"/>
              <w:jc w:val="both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 w:rsidR="00984681" w:rsidRPr="006A4D7B">
              <w:rPr>
                <w:color w:val="000000"/>
              </w:rPr>
              <w:t xml:space="preserve"> </w:t>
            </w:r>
            <w:r w:rsidR="00984681">
              <w:rPr>
                <w:color w:val="000000"/>
              </w:rPr>
              <w:br/>
            </w:r>
            <w:r>
              <w:rPr>
                <w:color w:val="000000"/>
              </w:rPr>
              <w:t xml:space="preserve">Срок установления публичного </w:t>
            </w:r>
            <w:r w:rsidR="00984681" w:rsidRPr="0072423D">
              <w:rPr>
                <w:color w:val="000000"/>
              </w:rPr>
              <w:t xml:space="preserve">сервитута – </w:t>
            </w:r>
            <w:r>
              <w:rPr>
                <w:color w:val="000000"/>
              </w:rPr>
              <w:t>5</w:t>
            </w:r>
            <w:r w:rsidR="00984681" w:rsidRPr="0072423D">
              <w:rPr>
                <w:color w:val="000000"/>
              </w:rPr>
              <w:t xml:space="preserve"> месяцев (</w:t>
            </w:r>
            <w:proofErr w:type="spellStart"/>
            <w:r w:rsidR="00984681" w:rsidRPr="0072423D">
              <w:rPr>
                <w:color w:val="000000"/>
              </w:rPr>
              <w:t>п</w:t>
            </w:r>
            <w:r w:rsidR="006A50BB">
              <w:rPr>
                <w:color w:val="000000"/>
              </w:rPr>
              <w:t>п</w:t>
            </w:r>
            <w:proofErr w:type="spellEnd"/>
            <w:r w:rsidR="006A50BB">
              <w:rPr>
                <w:color w:val="000000"/>
              </w:rPr>
              <w:t>.</w:t>
            </w:r>
            <w:r w:rsidR="00984681" w:rsidRPr="0072423D">
              <w:rPr>
                <w:color w:val="000000"/>
              </w:rPr>
              <w:t xml:space="preserve"> 2 ст</w:t>
            </w:r>
            <w:r w:rsidR="006A50BB">
              <w:rPr>
                <w:color w:val="000000"/>
              </w:rPr>
              <w:t>.</w:t>
            </w:r>
            <w:r w:rsidR="00984681" w:rsidRPr="0072423D">
              <w:rPr>
                <w:color w:val="000000"/>
              </w:rPr>
              <w:t xml:space="preserve"> 39.45 ЗК РФ)</w:t>
            </w:r>
          </w:p>
        </w:tc>
      </w:tr>
    </w:tbl>
    <w:p w:rsidR="0095576B" w:rsidRDefault="0095576B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p w:rsidR="00184989" w:rsidRDefault="00184989"/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184989" w:rsidTr="00513987">
        <w:tc>
          <w:tcPr>
            <w:tcW w:w="9985" w:type="dxa"/>
            <w:gridSpan w:val="5"/>
            <w:tcBorders>
              <w:left w:val="nil"/>
              <w:right w:val="nil"/>
            </w:tcBorders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lastRenderedPageBreak/>
              <w:t>Раздел 2</w:t>
            </w:r>
          </w:p>
        </w:tc>
      </w:tr>
      <w:tr w:rsidR="00184989" w:rsidTr="00513987">
        <w:tc>
          <w:tcPr>
            <w:tcW w:w="9985" w:type="dxa"/>
            <w:gridSpan w:val="5"/>
          </w:tcPr>
          <w:p w:rsidR="00184989" w:rsidRDefault="00184989" w:rsidP="00513987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6" w:history="1"/>
          </w:p>
        </w:tc>
      </w:tr>
      <w:tr w:rsidR="00184989" w:rsidRPr="0011474A" w:rsidTr="00513987">
        <w:tc>
          <w:tcPr>
            <w:tcW w:w="9985" w:type="dxa"/>
            <w:gridSpan w:val="5"/>
          </w:tcPr>
          <w:p w:rsidR="00184989" w:rsidRPr="0011474A" w:rsidRDefault="00184989" w:rsidP="00513987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1. Система координат </w:t>
            </w:r>
            <w:r>
              <w:rPr>
                <w:lang w:val="en-US"/>
              </w:rPr>
              <w:t>_</w:t>
            </w:r>
            <w:r>
              <w:t>_</w:t>
            </w:r>
            <w:r w:rsidRPr="005C3994">
              <w:rPr>
                <w:u w:val="single"/>
              </w:rPr>
              <w:t xml:space="preserve"> МСК-61, 2 зона</w:t>
            </w:r>
            <w:r w:rsidRPr="005C3994">
              <w:rPr>
                <w:u w:val="single"/>
                <w:lang w:val="en-US"/>
              </w:rPr>
              <w:t xml:space="preserve"> </w:t>
            </w:r>
            <w:r>
              <w:rPr>
                <w:lang w:val="en-US"/>
              </w:rPr>
              <w:t>__</w:t>
            </w:r>
          </w:p>
        </w:tc>
      </w:tr>
      <w:tr w:rsidR="00184989" w:rsidTr="00513987">
        <w:tc>
          <w:tcPr>
            <w:tcW w:w="9985" w:type="dxa"/>
            <w:gridSpan w:val="5"/>
          </w:tcPr>
          <w:p w:rsidR="00184989" w:rsidRDefault="00184989" w:rsidP="00513987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184989" w:rsidTr="00513987">
        <w:tc>
          <w:tcPr>
            <w:tcW w:w="1184" w:type="dxa"/>
            <w:vMerge w:val="restart"/>
          </w:tcPr>
          <w:p w:rsidR="00184989" w:rsidRDefault="00184989" w:rsidP="00513987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Описани</w:t>
            </w:r>
            <w:bookmarkStart w:id="0" w:name="_GoBack"/>
            <w:bookmarkEnd w:id="0"/>
            <w:r>
              <w:t xml:space="preserve">е </w:t>
            </w:r>
            <w:proofErr w:type="spellStart"/>
            <w:proofErr w:type="gramStart"/>
            <w:r>
              <w:t>обозна</w:t>
            </w:r>
            <w:r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184989" w:rsidTr="00513987">
        <w:tc>
          <w:tcPr>
            <w:tcW w:w="1184" w:type="dxa"/>
            <w:vMerge/>
          </w:tcPr>
          <w:p w:rsidR="00184989" w:rsidRDefault="00184989" w:rsidP="00513987"/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184989" w:rsidRDefault="00184989" w:rsidP="00513987"/>
        </w:tc>
        <w:tc>
          <w:tcPr>
            <w:tcW w:w="1321" w:type="dxa"/>
            <w:vMerge/>
          </w:tcPr>
          <w:p w:rsidR="00184989" w:rsidRDefault="00184989" w:rsidP="00513987"/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421924.27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2200317.14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421929.99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2200317.24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421973.55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2200335.35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421978.56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2200334.92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421992.23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2200340.81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422007.00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2200347.12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422007.63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2200347.71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422013.22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2200349.77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422020.11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2200352.65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422020.35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2200352.15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422038.89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2200359.44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12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422044.58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2200362.30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13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422048.56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2200364.30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14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422072.65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2200391.32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15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422093.42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2200408.36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16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422097.95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2200412.31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17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422110.09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2200421.79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18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422114.91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2200433.64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19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422124.51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2200449.89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20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422137.12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2200465.22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21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422135.90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2200472.89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lastRenderedPageBreak/>
              <w:t>22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422137.51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2200474.85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23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422134.63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2200476.95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24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422134.90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2200477.26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25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422131.25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2200480.15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26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422127.92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2200476.15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27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422129.00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2200470.02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28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422119.33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2200456.76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29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422110.69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2200442.54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30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422106.86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2200430.71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31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422089.17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2200418.25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32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422067.02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2200398.10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33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422044.33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2200373.19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34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422035.08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2200367.45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35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422025.34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2200363.48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36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422023.43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2200362.70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37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422017.55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2200360.29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38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421997.45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2200352.10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39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421973.65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2200342.05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40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421972.81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2200344.15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41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421969.10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2200344.90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421963.45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2200342.55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43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421965.00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2200338.81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44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421964.78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2200338.28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45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421944.05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2200329.95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46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421944.87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2200327.87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47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421923.40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2200319.29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84989" w:rsidTr="00513987">
        <w:tc>
          <w:tcPr>
            <w:tcW w:w="1184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421924.27</w:t>
            </w:r>
          </w:p>
        </w:tc>
        <w:tc>
          <w:tcPr>
            <w:tcW w:w="1683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2200317.14</w:t>
            </w:r>
          </w:p>
        </w:tc>
        <w:tc>
          <w:tcPr>
            <w:tcW w:w="3927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84989" w:rsidRDefault="00184989" w:rsidP="00513987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E35C89" w:rsidRPr="00E35C89" w:rsidRDefault="00E35C89" w:rsidP="00346879"/>
    <w:sectPr w:rsidR="00E35C89" w:rsidRPr="00E35C8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92F" w:rsidRDefault="0024192F" w:rsidP="00346879">
      <w:r>
        <w:separator/>
      </w:r>
    </w:p>
  </w:endnote>
  <w:endnote w:type="continuationSeparator" w:id="0">
    <w:p w:rsidR="0024192F" w:rsidRDefault="0024192F" w:rsidP="00346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92F" w:rsidRDefault="0024192F" w:rsidP="00346879">
      <w:r>
        <w:separator/>
      </w:r>
    </w:p>
  </w:footnote>
  <w:footnote w:type="continuationSeparator" w:id="0">
    <w:p w:rsidR="0024192F" w:rsidRDefault="0024192F" w:rsidP="00346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48F"/>
    <w:rsid w:val="0011474A"/>
    <w:rsid w:val="00122AE6"/>
    <w:rsid w:val="00144783"/>
    <w:rsid w:val="00152883"/>
    <w:rsid w:val="0015416B"/>
    <w:rsid w:val="00176C8E"/>
    <w:rsid w:val="00184989"/>
    <w:rsid w:val="0024192F"/>
    <w:rsid w:val="0025050F"/>
    <w:rsid w:val="002D4E18"/>
    <w:rsid w:val="00346879"/>
    <w:rsid w:val="003515C2"/>
    <w:rsid w:val="003C3621"/>
    <w:rsid w:val="003E0F0F"/>
    <w:rsid w:val="00413FE9"/>
    <w:rsid w:val="00437083"/>
    <w:rsid w:val="00462FDF"/>
    <w:rsid w:val="004E1A54"/>
    <w:rsid w:val="005413C7"/>
    <w:rsid w:val="005613D8"/>
    <w:rsid w:val="00561BFA"/>
    <w:rsid w:val="00597938"/>
    <w:rsid w:val="005B4E8D"/>
    <w:rsid w:val="005C3994"/>
    <w:rsid w:val="005D41A2"/>
    <w:rsid w:val="005D5656"/>
    <w:rsid w:val="005E3A4C"/>
    <w:rsid w:val="00646858"/>
    <w:rsid w:val="006A50BB"/>
    <w:rsid w:val="006D3697"/>
    <w:rsid w:val="006F0B15"/>
    <w:rsid w:val="00724EB8"/>
    <w:rsid w:val="00743D49"/>
    <w:rsid w:val="00747880"/>
    <w:rsid w:val="007C6830"/>
    <w:rsid w:val="00843C51"/>
    <w:rsid w:val="00881B54"/>
    <w:rsid w:val="008A4840"/>
    <w:rsid w:val="008A7C76"/>
    <w:rsid w:val="008B74AB"/>
    <w:rsid w:val="00913FAA"/>
    <w:rsid w:val="00932B03"/>
    <w:rsid w:val="00941123"/>
    <w:rsid w:val="0095576B"/>
    <w:rsid w:val="00984681"/>
    <w:rsid w:val="00A6448F"/>
    <w:rsid w:val="00A86F34"/>
    <w:rsid w:val="00AA6323"/>
    <w:rsid w:val="00B1297A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95EA0"/>
    <w:rsid w:val="00DF3073"/>
    <w:rsid w:val="00E04AD1"/>
    <w:rsid w:val="00E07D0D"/>
    <w:rsid w:val="00E35C89"/>
    <w:rsid w:val="00E83143"/>
    <w:rsid w:val="00ED5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8E3D3BF591B505D597C8646F0898AA31895140CA8162D409B19CA8DA835AD9D82E6CC4C4A2D3E3fBG2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2</TotalTime>
  <Pages>3</Pages>
  <Words>495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4115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3</cp:revision>
  <cp:lastPrinted>2024-02-09T07:30:00Z</cp:lastPrinted>
  <dcterms:created xsi:type="dcterms:W3CDTF">2024-07-22T12:00:00Z</dcterms:created>
  <dcterms:modified xsi:type="dcterms:W3CDTF">2024-07-22T12:26:00Z</dcterms:modified>
</cp:coreProperties>
</file>